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4C" w:rsidRDefault="00136F4C" w:rsidP="004C7C83">
      <w:pPr>
        <w:spacing w:before="60" w:after="120"/>
        <w:ind w:right="-284" w:firstLine="0"/>
        <w:jc w:val="center"/>
        <w:rPr>
          <w:b/>
          <w:bCs/>
          <w:caps/>
          <w:sz w:val="22"/>
          <w:szCs w:val="22"/>
        </w:rPr>
      </w:pPr>
      <w:bookmarkStart w:id="0" w:name="_Toc249871626"/>
    </w:p>
    <w:p w:rsidR="00B34D88" w:rsidRPr="00F92EC0" w:rsidRDefault="00B34D88" w:rsidP="00B34D88">
      <w:pPr>
        <w:rPr>
          <w:szCs w:val="24"/>
        </w:rPr>
      </w:pPr>
    </w:p>
    <w:p w:rsidR="0070664D" w:rsidRPr="00F92EC0" w:rsidRDefault="0070664D" w:rsidP="00FF71D4">
      <w:pPr>
        <w:spacing w:before="0" w:after="0"/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t>Информационное письмо</w:t>
      </w:r>
    </w:p>
    <w:p w:rsidR="0070664D" w:rsidRPr="00F92EC0" w:rsidRDefault="0070664D" w:rsidP="00FF71D4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B34D88" w:rsidRPr="00F92EC0" w:rsidRDefault="00261852" w:rsidP="00B34D88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>(пояснения к заполнению см. на странице 5)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64"/>
        <w:gridCol w:w="2753"/>
        <w:gridCol w:w="1133"/>
        <w:gridCol w:w="1413"/>
        <w:gridCol w:w="2546"/>
      </w:tblGrid>
      <w:tr w:rsidR="0070664D" w:rsidRPr="00F92EC0" w:rsidTr="00653D5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70664D" w:rsidRPr="00F92EC0" w:rsidTr="00653D5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942DBD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653D5D" w:rsidRPr="00F92EC0" w:rsidTr="00653D5D">
        <w:trPr>
          <w:trHeight w:val="341"/>
        </w:trPr>
        <w:tc>
          <w:tcPr>
            <w:tcW w:w="456" w:type="dxa"/>
            <w:vMerge w:val="restart"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  <w:vAlign w:val="center"/>
          </w:tcPr>
          <w:p w:rsidR="00653D5D" w:rsidRPr="00F92EC0" w:rsidRDefault="00653D5D" w:rsidP="00D143B2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 w:rsidR="00D143B2"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</w:t>
            </w:r>
            <w:proofErr w:type="gramStart"/>
            <w:r w:rsidRPr="00F92EC0">
              <w:rPr>
                <w:szCs w:val="24"/>
              </w:rPr>
              <w:t>согласно</w:t>
            </w:r>
            <w:proofErr w:type="gramEnd"/>
            <w:r w:rsidRPr="00F92EC0">
              <w:rPr>
                <w:szCs w:val="24"/>
              </w:rPr>
              <w:t xml:space="preserve"> Итогового протокола РКК (цифра) </w:t>
            </w:r>
            <w:r w:rsidRPr="00653D5D">
              <w:rPr>
                <w:szCs w:val="24"/>
              </w:rPr>
              <w:t>/</w:t>
            </w:r>
            <w:r w:rsidRPr="00F92EC0">
              <w:rPr>
                <w:szCs w:val="24"/>
              </w:rPr>
              <w:t xml:space="preserve"> из них изделий народных и художестве</w:t>
            </w:r>
            <w:r w:rsidRPr="00F92EC0">
              <w:rPr>
                <w:szCs w:val="24"/>
              </w:rPr>
              <w:t>н</w:t>
            </w:r>
            <w:r w:rsidRPr="00F92EC0">
              <w:rPr>
                <w:szCs w:val="24"/>
              </w:rPr>
              <w:t>ных промыслов (цифра)</w:t>
            </w:r>
          </w:p>
        </w:tc>
        <w:tc>
          <w:tcPr>
            <w:tcW w:w="2546" w:type="dxa"/>
            <w:gridSpan w:val="2"/>
            <w:vAlign w:val="center"/>
          </w:tcPr>
          <w:p w:rsidR="00653D5D" w:rsidRPr="00653D5D" w:rsidRDefault="007D1C65" w:rsidP="00DB50AB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24"/>
              </w:rPr>
              <w:t>К</w:t>
            </w:r>
            <w:r w:rsidR="00653D5D" w:rsidRPr="00653D5D">
              <w:rPr>
                <w:sz w:val="18"/>
                <w:szCs w:val="24"/>
              </w:rPr>
              <w:t>ол-во товаров</w:t>
            </w:r>
            <w:r>
              <w:rPr>
                <w:sz w:val="18"/>
                <w:szCs w:val="24"/>
              </w:rPr>
              <w:t xml:space="preserve"> </w:t>
            </w:r>
            <w:r w:rsidR="0052705B" w:rsidRPr="00DB50AB">
              <w:rPr>
                <w:sz w:val="16"/>
                <w:szCs w:val="16"/>
              </w:rPr>
              <w:t>(</w:t>
            </w:r>
            <w:r w:rsidR="00DB50AB" w:rsidRPr="00DB50AB">
              <w:rPr>
                <w:sz w:val="16"/>
                <w:szCs w:val="16"/>
              </w:rPr>
              <w:t>ассортимен</w:t>
            </w:r>
            <w:r w:rsidR="00DB50AB" w:rsidRPr="00DB50AB">
              <w:rPr>
                <w:sz w:val="16"/>
                <w:szCs w:val="16"/>
              </w:rPr>
              <w:t>т</w:t>
            </w:r>
            <w:r w:rsidR="00DB50AB" w:rsidRPr="00DB50AB">
              <w:rPr>
                <w:sz w:val="16"/>
                <w:szCs w:val="16"/>
              </w:rPr>
              <w:t xml:space="preserve">ная группа не более 4-х </w:t>
            </w:r>
            <w:r w:rsidR="00FA6557">
              <w:rPr>
                <w:sz w:val="16"/>
                <w:szCs w:val="16"/>
              </w:rPr>
              <w:t xml:space="preserve">типовых  представителей </w:t>
            </w:r>
            <w:r w:rsidR="00DB50AB" w:rsidRPr="00DB50AB">
              <w:rPr>
                <w:sz w:val="16"/>
                <w:szCs w:val="16"/>
              </w:rPr>
              <w:t>в одной заявке)</w:t>
            </w:r>
          </w:p>
        </w:tc>
        <w:tc>
          <w:tcPr>
            <w:tcW w:w="2546" w:type="dxa"/>
            <w:vAlign w:val="center"/>
          </w:tcPr>
          <w:p w:rsidR="00653D5D" w:rsidRDefault="00B75FF6" w:rsidP="00653D5D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Кол-во и</w:t>
            </w:r>
            <w:r w:rsidR="00653D5D"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="00653D5D" w:rsidRPr="00653D5D">
              <w:rPr>
                <w:sz w:val="18"/>
                <w:szCs w:val="16"/>
              </w:rPr>
              <w:t xml:space="preserve"> народных </w:t>
            </w:r>
            <w:r w:rsidR="00653D5D">
              <w:rPr>
                <w:sz w:val="18"/>
                <w:szCs w:val="16"/>
              </w:rPr>
              <w:t>и</w:t>
            </w:r>
          </w:p>
          <w:p w:rsidR="00653D5D" w:rsidRPr="00653D5D" w:rsidRDefault="00653D5D" w:rsidP="00653D5D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 w:rsidRPr="00653D5D">
              <w:rPr>
                <w:sz w:val="18"/>
                <w:szCs w:val="16"/>
              </w:rPr>
              <w:t>художественных промыслов</w:t>
            </w:r>
          </w:p>
        </w:tc>
      </w:tr>
      <w:tr w:rsidR="00653D5D" w:rsidRPr="00F92EC0" w:rsidTr="00B36ECF">
        <w:trPr>
          <w:trHeight w:val="540"/>
        </w:trPr>
        <w:tc>
          <w:tcPr>
            <w:tcW w:w="456" w:type="dxa"/>
            <w:vMerge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gridSpan w:val="2"/>
            <w:vMerge/>
            <w:vAlign w:val="center"/>
          </w:tcPr>
          <w:p w:rsidR="00653D5D" w:rsidRPr="00F92EC0" w:rsidRDefault="00653D5D" w:rsidP="00EB5388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653D5D" w:rsidRDefault="00653D5D" w:rsidP="00055375">
            <w:pPr>
              <w:spacing w:before="0" w:line="14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2546" w:type="dxa"/>
            <w:vAlign w:val="center"/>
          </w:tcPr>
          <w:p w:rsidR="00653D5D" w:rsidRPr="00653D5D" w:rsidRDefault="00653D5D" w:rsidP="00653D5D">
            <w:pPr>
              <w:spacing w:before="0" w:line="140" w:lineRule="exact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70664D" w:rsidRPr="00F92EC0" w:rsidTr="00653D5D">
        <w:trPr>
          <w:trHeight w:val="696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Краткое наименование предприятия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653D5D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848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E94121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Полное наименование предприятия </w:t>
            </w:r>
          </w:p>
          <w:p w:rsidR="0070664D" w:rsidRPr="00F92EC0" w:rsidRDefault="0070664D" w:rsidP="00E94121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(организации) </w:t>
            </w:r>
            <w:proofErr w:type="gramStart"/>
            <w:r w:rsidRPr="00F92EC0">
              <w:rPr>
                <w:b/>
                <w:szCs w:val="24"/>
              </w:rPr>
              <w:t>согласно</w:t>
            </w:r>
            <w:proofErr w:type="gramEnd"/>
            <w:r w:rsidRPr="00F92EC0">
              <w:rPr>
                <w:b/>
                <w:szCs w:val="24"/>
              </w:rPr>
              <w:t xml:space="preserve"> Учредительных документов</w:t>
            </w:r>
            <w:r w:rsidRPr="00F92EC0">
              <w:rPr>
                <w:szCs w:val="24"/>
              </w:rPr>
              <w:t>.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691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Юридический адрес предприятия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  <w:r w:rsidR="00E94121" w:rsidRPr="00F92EC0">
              <w:rPr>
                <w:szCs w:val="24"/>
              </w:rPr>
              <w:t xml:space="preserve"> </w:t>
            </w:r>
            <w:proofErr w:type="gramStart"/>
            <w:r w:rsidR="00E94121" w:rsidRPr="00F92EC0">
              <w:rPr>
                <w:b/>
                <w:szCs w:val="24"/>
              </w:rPr>
              <w:t>согласно</w:t>
            </w:r>
            <w:proofErr w:type="gramEnd"/>
            <w:r w:rsidR="00E94121" w:rsidRPr="00F92EC0">
              <w:rPr>
                <w:b/>
                <w:szCs w:val="24"/>
              </w:rPr>
              <w:t xml:space="preserve"> Учредительных документов</w:t>
            </w:r>
            <w:r w:rsidR="00E94121" w:rsidRPr="00F92EC0">
              <w:rPr>
                <w:szCs w:val="24"/>
              </w:rPr>
              <w:t>.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559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Почтовый адрес предприятия</w:t>
            </w:r>
            <w:r w:rsidR="00B34D88" w:rsidRPr="00F92EC0">
              <w:rPr>
                <w:szCs w:val="24"/>
              </w:rPr>
              <w:t xml:space="preserve">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  <w:r w:rsidR="00F92EC0" w:rsidRPr="00F92EC0">
              <w:rPr>
                <w:szCs w:val="24"/>
              </w:rPr>
              <w:t xml:space="preserve"> для отправки отчетных финансовых документов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Код города 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3959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</w:rPr>
              <w:t>Код города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</w:rPr>
              <w:t>Факс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3959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  <w:lang w:val="en-US"/>
              </w:rPr>
              <w:t>E-mail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Представлять оригинал счета (да/нет)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8C7A91" w:rsidRPr="00F92EC0" w:rsidTr="00653D5D">
        <w:trPr>
          <w:trHeight w:val="284"/>
        </w:trPr>
        <w:tc>
          <w:tcPr>
            <w:tcW w:w="456" w:type="dxa"/>
            <w:vAlign w:val="center"/>
          </w:tcPr>
          <w:p w:rsidR="008C7A91" w:rsidRPr="00F92EC0" w:rsidRDefault="008C7A91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4517" w:type="dxa"/>
            <w:gridSpan w:val="2"/>
            <w:vAlign w:val="center"/>
          </w:tcPr>
          <w:p w:rsidR="008C7A91" w:rsidRPr="00F92EC0" w:rsidRDefault="008C7A91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Возможен обмен документами по ЭДО через СБИС++ (Тензор)</w:t>
            </w:r>
          </w:p>
        </w:tc>
        <w:tc>
          <w:tcPr>
            <w:tcW w:w="5092" w:type="dxa"/>
            <w:gridSpan w:val="3"/>
            <w:vAlign w:val="center"/>
          </w:tcPr>
          <w:p w:rsidR="008C7A91" w:rsidRPr="00F92EC0" w:rsidRDefault="008C7A91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B70360" w:rsidRPr="00F92EC0" w:rsidRDefault="00B70360" w:rsidP="00B70360">
      <w:pPr>
        <w:spacing w:before="0" w:after="0"/>
        <w:ind w:right="-284"/>
        <w:rPr>
          <w:b/>
          <w:szCs w:val="24"/>
        </w:rPr>
      </w:pPr>
    </w:p>
    <w:p w:rsidR="00B34D88" w:rsidRDefault="00B34D88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DB50AB" w:rsidRPr="00F92EC0" w:rsidRDefault="00DB50AB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70664D" w:rsidRPr="00F92EC0" w:rsidRDefault="0070664D" w:rsidP="00B34D88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70664D" w:rsidRPr="00F92EC0" w:rsidRDefault="00942DBD" w:rsidP="00B34D88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 xml:space="preserve">за заполнение </w:t>
      </w:r>
      <w:r w:rsidR="0070664D" w:rsidRPr="00F92EC0">
        <w:rPr>
          <w:szCs w:val="24"/>
        </w:rPr>
        <w:t>информационного письма __________________________</w:t>
      </w:r>
      <w:r w:rsidRPr="00F92EC0">
        <w:rPr>
          <w:szCs w:val="24"/>
        </w:rPr>
        <w:t>________________</w:t>
      </w:r>
    </w:p>
    <w:p w:rsidR="0070664D" w:rsidRPr="00F92EC0" w:rsidRDefault="0070664D" w:rsidP="008055AE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942DBD" w:rsidRPr="00F92EC0" w:rsidRDefault="00942DBD" w:rsidP="00B34D88">
      <w:pPr>
        <w:spacing w:before="0" w:after="0"/>
        <w:ind w:left="-426" w:right="-285" w:firstLine="709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  <w:t>«____» «_____________» 201</w:t>
      </w:r>
      <w:r w:rsidR="002317A5">
        <w:rPr>
          <w:szCs w:val="24"/>
        </w:rPr>
        <w:t>9</w:t>
      </w:r>
      <w:r w:rsidR="0052705B">
        <w:rPr>
          <w:szCs w:val="24"/>
        </w:rPr>
        <w:t xml:space="preserve"> </w:t>
      </w:r>
      <w:r w:rsidRPr="00F92EC0">
        <w:rPr>
          <w:szCs w:val="24"/>
        </w:rPr>
        <w:t>г.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</w:p>
    <w:p w:rsidR="00942DBD" w:rsidRPr="00F92EC0" w:rsidRDefault="00942DBD" w:rsidP="00B34D88">
      <w:pPr>
        <w:spacing w:before="0" w:after="0"/>
        <w:ind w:left="-426" w:right="-285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461A79" w:rsidRDefault="00461A79" w:rsidP="0070664D">
      <w:pPr>
        <w:ind w:firstLine="0"/>
        <w:jc w:val="center"/>
        <w:rPr>
          <w:b/>
          <w:caps/>
          <w:szCs w:val="24"/>
        </w:rPr>
      </w:pPr>
    </w:p>
    <w:p w:rsidR="00461A79" w:rsidRPr="00261753" w:rsidRDefault="00461A79" w:rsidP="0052705B">
      <w:pPr>
        <w:tabs>
          <w:tab w:val="left" w:pos="142"/>
          <w:tab w:val="left" w:pos="567"/>
        </w:tabs>
        <w:spacing w:before="120" w:after="120"/>
        <w:ind w:firstLine="0"/>
        <w:jc w:val="left"/>
        <w:rPr>
          <w:color w:val="FF0000"/>
          <w:sz w:val="22"/>
          <w:szCs w:val="22"/>
        </w:rPr>
      </w:pPr>
      <w:r w:rsidRPr="00261753">
        <w:rPr>
          <w:b/>
          <w:color w:val="FF0000"/>
          <w:sz w:val="22"/>
          <w:szCs w:val="22"/>
        </w:rPr>
        <w:t>Контакты бухгалтерии</w:t>
      </w:r>
      <w:r w:rsidR="0052705B" w:rsidRPr="00261753">
        <w:rPr>
          <w:b/>
          <w:color w:val="FF0000"/>
          <w:sz w:val="22"/>
          <w:szCs w:val="22"/>
        </w:rPr>
        <w:t xml:space="preserve"> МОО «АПК»</w:t>
      </w:r>
      <w:r w:rsidRPr="00261753">
        <w:rPr>
          <w:color w:val="FF0000"/>
          <w:sz w:val="22"/>
          <w:szCs w:val="22"/>
        </w:rPr>
        <w:t xml:space="preserve">: </w:t>
      </w:r>
      <w:r w:rsidR="0052705B" w:rsidRPr="00261753">
        <w:rPr>
          <w:color w:val="FF0000"/>
          <w:sz w:val="22"/>
          <w:szCs w:val="22"/>
        </w:rPr>
        <w:br/>
      </w:r>
      <w:r w:rsidRPr="00261753">
        <w:rPr>
          <w:color w:val="FF0000"/>
          <w:sz w:val="22"/>
          <w:szCs w:val="22"/>
          <w:lang w:val="en-US"/>
        </w:rPr>
        <w:t>e</w:t>
      </w:r>
      <w:r w:rsidRPr="00261753">
        <w:rPr>
          <w:color w:val="FF0000"/>
          <w:sz w:val="22"/>
          <w:szCs w:val="22"/>
        </w:rPr>
        <w:t>-</w:t>
      </w:r>
      <w:r w:rsidRPr="00261753">
        <w:rPr>
          <w:color w:val="FF0000"/>
          <w:sz w:val="22"/>
          <w:szCs w:val="22"/>
          <w:lang w:val="en-US"/>
        </w:rPr>
        <w:t>mail</w:t>
      </w:r>
      <w:r w:rsidRPr="00261753">
        <w:rPr>
          <w:color w:val="FF0000"/>
          <w:sz w:val="22"/>
          <w:szCs w:val="22"/>
        </w:rPr>
        <w:t xml:space="preserve">: </w:t>
      </w:r>
      <w:hyperlink r:id="rId8" w:history="1">
        <w:r w:rsidRPr="00261753">
          <w:rPr>
            <w:rStyle w:val="a7"/>
            <w:color w:val="FF0000"/>
            <w:sz w:val="22"/>
            <w:szCs w:val="22"/>
          </w:rPr>
          <w:t>stobest@yandex.ru</w:t>
        </w:r>
      </w:hyperlink>
      <w:r w:rsidRPr="00261753">
        <w:rPr>
          <w:color w:val="FF0000"/>
          <w:sz w:val="22"/>
          <w:szCs w:val="22"/>
        </w:rPr>
        <w:t>, тел. (495) 330-47-11</w:t>
      </w:r>
    </w:p>
    <w:p w:rsidR="00FF71D4" w:rsidRPr="00F92EC0" w:rsidRDefault="00FF71D4" w:rsidP="0070664D">
      <w:pPr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br w:type="page"/>
      </w:r>
    </w:p>
    <w:p w:rsidR="00FF71D4" w:rsidRPr="00F92EC0" w:rsidRDefault="00FF71D4" w:rsidP="00C670A5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FF71D4" w:rsidRPr="00F92EC0" w:rsidRDefault="00FF71D4" w:rsidP="00C670A5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FF71D4" w:rsidRPr="00F92EC0" w:rsidRDefault="00FF71D4" w:rsidP="000E2D86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</w:t>
      </w:r>
      <w:proofErr w:type="gramStart"/>
      <w:r w:rsidRPr="00F92EC0">
        <w:rPr>
          <w:b/>
          <w:bCs/>
          <w:i/>
          <w:szCs w:val="24"/>
        </w:rPr>
        <w:t>федерального</w:t>
      </w:r>
      <w:proofErr w:type="gramEnd"/>
      <w:r w:rsidRPr="00F92EC0">
        <w:rPr>
          <w:b/>
          <w:bCs/>
          <w:i/>
          <w:szCs w:val="24"/>
        </w:rPr>
        <w:t xml:space="preserve"> этапа </w:t>
      </w:r>
      <w:r w:rsidR="00EB7707"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</w:t>
      </w:r>
      <w:proofErr w:type="gramStart"/>
      <w:r w:rsidRPr="00F92EC0">
        <w:rPr>
          <w:b/>
          <w:i/>
          <w:spacing w:val="-2"/>
          <w:szCs w:val="24"/>
        </w:rPr>
        <w:t>основании</w:t>
      </w:r>
      <w:proofErr w:type="gramEnd"/>
      <w:r w:rsidRPr="00F92EC0">
        <w:rPr>
          <w:b/>
          <w:i/>
          <w:spacing w:val="-2"/>
          <w:szCs w:val="24"/>
        </w:rPr>
        <w:t xml:space="preserve"> которого оформл</w:t>
      </w:r>
      <w:r w:rsidRPr="00F92EC0">
        <w:rPr>
          <w:b/>
          <w:i/>
          <w:spacing w:val="-2"/>
          <w:szCs w:val="24"/>
        </w:rPr>
        <w:t>я</w:t>
      </w:r>
      <w:r w:rsidRPr="00F92EC0">
        <w:rPr>
          <w:b/>
          <w:i/>
          <w:spacing w:val="-2"/>
          <w:szCs w:val="24"/>
        </w:rPr>
        <w:t>ются бухгалтерские документы.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</w:t>
      </w:r>
      <w:r w:rsidRPr="00F92EC0">
        <w:rPr>
          <w:b/>
          <w:bCs/>
          <w:i/>
          <w:szCs w:val="24"/>
        </w:rPr>
        <w:t>д</w:t>
      </w:r>
      <w:r w:rsidRPr="00F92EC0">
        <w:rPr>
          <w:b/>
          <w:bCs/>
          <w:i/>
          <w:szCs w:val="24"/>
        </w:rPr>
        <w:t>приятия.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</w:t>
      </w:r>
      <w:r w:rsidR="00195138" w:rsidRPr="00F92EC0">
        <w:rPr>
          <w:bCs/>
          <w:szCs w:val="24"/>
        </w:rPr>
        <w:t xml:space="preserve"> </w:t>
      </w:r>
      <w:r w:rsidR="0052705B">
        <w:rPr>
          <w:bCs/>
          <w:szCs w:val="24"/>
        </w:rPr>
        <w:t xml:space="preserve">(РКК) </w:t>
      </w:r>
      <w:r w:rsidRPr="00F92EC0">
        <w:rPr>
          <w:bCs/>
          <w:szCs w:val="24"/>
        </w:rPr>
        <w:t>в составе комплекта документов предприятия.</w:t>
      </w:r>
    </w:p>
    <w:p w:rsidR="00714FF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4</w:t>
      </w:r>
      <w:r w:rsidR="00336AF7">
        <w:rPr>
          <w:szCs w:val="24"/>
        </w:rPr>
        <w:t>.</w:t>
      </w:r>
      <w:r w:rsidRPr="00F92EC0">
        <w:rPr>
          <w:szCs w:val="24"/>
        </w:rPr>
        <w:tab/>
      </w:r>
      <w:r w:rsidR="00A114D8">
        <w:rPr>
          <w:szCs w:val="24"/>
        </w:rPr>
        <w:t>Н</w:t>
      </w:r>
      <w:r w:rsidRPr="00F92EC0">
        <w:rPr>
          <w:szCs w:val="24"/>
        </w:rPr>
        <w:t xml:space="preserve">а основании данных информационного письма </w:t>
      </w:r>
      <w:r w:rsidR="0052705B">
        <w:rPr>
          <w:szCs w:val="24"/>
        </w:rPr>
        <w:t xml:space="preserve">и итогового протокола РКК </w:t>
      </w:r>
      <w:r w:rsidR="00A114D8">
        <w:rPr>
          <w:szCs w:val="24"/>
        </w:rPr>
        <w:t>МОО «</w:t>
      </w:r>
      <w:r w:rsidR="00A114D8" w:rsidRPr="00A114D8">
        <w:rPr>
          <w:szCs w:val="24"/>
        </w:rPr>
        <w:t>Ак</w:t>
      </w:r>
      <w:r w:rsidR="00A114D8" w:rsidRPr="00A114D8">
        <w:rPr>
          <w:szCs w:val="24"/>
        </w:rPr>
        <w:t>а</w:t>
      </w:r>
      <w:r w:rsidR="00A114D8" w:rsidRPr="00A114D8">
        <w:rPr>
          <w:szCs w:val="24"/>
        </w:rPr>
        <w:t>демия проблем качества</w:t>
      </w:r>
      <w:r w:rsidR="00A114D8">
        <w:rPr>
          <w:szCs w:val="24"/>
        </w:rPr>
        <w:t xml:space="preserve">» (МОО «АПК») </w:t>
      </w:r>
      <w:r w:rsidRPr="00F92EC0">
        <w:rPr>
          <w:szCs w:val="24"/>
        </w:rPr>
        <w:t xml:space="preserve">выставляет предприятию счет на оплату </w:t>
      </w:r>
      <w:r w:rsidR="00E76FFD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 w:rsidR="00B03032">
        <w:rPr>
          <w:szCs w:val="24"/>
        </w:rPr>
        <w:t>товаров</w:t>
      </w:r>
      <w:r w:rsidRPr="00F92EC0">
        <w:rPr>
          <w:szCs w:val="24"/>
        </w:rPr>
        <w:t>, указанных в п.1</w:t>
      </w:r>
      <w:r w:rsidR="00E76FFD" w:rsidRPr="00F92EC0">
        <w:rPr>
          <w:szCs w:val="24"/>
        </w:rPr>
        <w:t xml:space="preserve"> </w:t>
      </w:r>
      <w:r w:rsidR="00B03032">
        <w:rPr>
          <w:szCs w:val="24"/>
        </w:rPr>
        <w:t>И</w:t>
      </w:r>
      <w:r w:rsidR="00E76FFD" w:rsidRPr="00F92EC0">
        <w:rPr>
          <w:szCs w:val="24"/>
        </w:rPr>
        <w:t>нформацио</w:t>
      </w:r>
      <w:r w:rsidR="00E76FFD" w:rsidRPr="00F92EC0">
        <w:rPr>
          <w:szCs w:val="24"/>
        </w:rPr>
        <w:t>н</w:t>
      </w:r>
      <w:r w:rsidR="00E76FFD" w:rsidRPr="00F92EC0">
        <w:rPr>
          <w:szCs w:val="24"/>
        </w:rPr>
        <w:t>ного письма</w:t>
      </w:r>
      <w:r w:rsidRPr="00F92EC0">
        <w:rPr>
          <w:szCs w:val="24"/>
        </w:rPr>
        <w:t>.</w:t>
      </w:r>
      <w:r w:rsidR="001020C0">
        <w:rPr>
          <w:szCs w:val="24"/>
        </w:rPr>
        <w:t xml:space="preserve"> </w:t>
      </w:r>
    </w:p>
    <w:p w:rsidR="00FF71D4" w:rsidRPr="00261753" w:rsidRDefault="001020C0" w:rsidP="004172E1">
      <w:pPr>
        <w:tabs>
          <w:tab w:val="left" w:pos="142"/>
          <w:tab w:val="left" w:pos="567"/>
        </w:tabs>
        <w:spacing w:before="120" w:after="120"/>
        <w:ind w:firstLine="0"/>
        <w:jc w:val="center"/>
        <w:rPr>
          <w:color w:val="FF0000"/>
          <w:sz w:val="22"/>
          <w:szCs w:val="22"/>
        </w:rPr>
      </w:pPr>
      <w:bookmarkStart w:id="1" w:name="_GoBack"/>
      <w:bookmarkEnd w:id="1"/>
      <w:r w:rsidRPr="00261753">
        <w:rPr>
          <w:b/>
          <w:color w:val="FF0000"/>
          <w:sz w:val="22"/>
          <w:szCs w:val="22"/>
        </w:rPr>
        <w:t>Контакты бухгалтерии</w:t>
      </w:r>
      <w:r w:rsidRPr="00261753">
        <w:rPr>
          <w:color w:val="FF0000"/>
          <w:sz w:val="22"/>
          <w:szCs w:val="22"/>
        </w:rPr>
        <w:t xml:space="preserve">: </w:t>
      </w:r>
      <w:r w:rsidRPr="00261753">
        <w:rPr>
          <w:color w:val="FF0000"/>
          <w:sz w:val="22"/>
          <w:szCs w:val="22"/>
          <w:lang w:val="en-US"/>
        </w:rPr>
        <w:t>e</w:t>
      </w:r>
      <w:r w:rsidRPr="00261753">
        <w:rPr>
          <w:color w:val="FF0000"/>
          <w:sz w:val="22"/>
          <w:szCs w:val="22"/>
        </w:rPr>
        <w:t>-</w:t>
      </w:r>
      <w:r w:rsidRPr="00261753">
        <w:rPr>
          <w:color w:val="FF0000"/>
          <w:sz w:val="22"/>
          <w:szCs w:val="22"/>
          <w:lang w:val="en-US"/>
        </w:rPr>
        <w:t>mail</w:t>
      </w:r>
      <w:r w:rsidRPr="00261753">
        <w:rPr>
          <w:color w:val="FF0000"/>
          <w:sz w:val="22"/>
          <w:szCs w:val="22"/>
        </w:rPr>
        <w:t xml:space="preserve">: </w:t>
      </w:r>
      <w:hyperlink r:id="rId9" w:history="1">
        <w:r w:rsidRPr="00261753">
          <w:rPr>
            <w:rStyle w:val="a7"/>
            <w:color w:val="FF0000"/>
            <w:sz w:val="22"/>
            <w:szCs w:val="22"/>
          </w:rPr>
          <w:t>stobest@yandex.ru</w:t>
        </w:r>
      </w:hyperlink>
      <w:r w:rsidRPr="00261753">
        <w:rPr>
          <w:color w:val="FF0000"/>
          <w:sz w:val="22"/>
          <w:szCs w:val="22"/>
        </w:rPr>
        <w:t>, тел. (495) 330-47-11</w:t>
      </w:r>
    </w:p>
    <w:p w:rsidR="00FF71D4" w:rsidRPr="00F92EC0" w:rsidRDefault="00FF71D4" w:rsidP="00C16044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 w:rsidR="00B03032"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 w:rsidR="00B03032">
        <w:rPr>
          <w:szCs w:val="24"/>
        </w:rPr>
        <w:t>И</w:t>
      </w:r>
      <w:r w:rsidR="002C19F6">
        <w:rPr>
          <w:szCs w:val="24"/>
        </w:rPr>
        <w:t>нформационно</w:t>
      </w:r>
      <w:r w:rsidR="00B03032">
        <w:rPr>
          <w:szCs w:val="24"/>
        </w:rPr>
        <w:t>е</w:t>
      </w:r>
      <w:r w:rsidR="002C19F6">
        <w:rPr>
          <w:szCs w:val="24"/>
        </w:rPr>
        <w:t xml:space="preserve"> письм</w:t>
      </w:r>
      <w:r w:rsidR="00B03032">
        <w:rPr>
          <w:szCs w:val="24"/>
        </w:rPr>
        <w:t>о</w:t>
      </w:r>
      <w:r w:rsidRPr="00F92EC0">
        <w:rPr>
          <w:szCs w:val="24"/>
        </w:rPr>
        <w:t xml:space="preserve">) </w:t>
      </w:r>
      <w:r w:rsidR="00A114D8"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FF71D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5</w:t>
      </w:r>
      <w:r w:rsidR="00336AF7">
        <w:rPr>
          <w:szCs w:val="24"/>
        </w:rPr>
        <w:t>.</w:t>
      </w:r>
      <w:r w:rsidRPr="00F92EC0">
        <w:rPr>
          <w:szCs w:val="24"/>
        </w:rPr>
        <w:tab/>
        <w:t xml:space="preserve">На основании счета предприятие вносит </w:t>
      </w:r>
      <w:r w:rsidR="00B03032">
        <w:rPr>
          <w:szCs w:val="24"/>
        </w:rPr>
        <w:t xml:space="preserve">до </w:t>
      </w:r>
      <w:r w:rsidR="002317A5" w:rsidRPr="002317A5">
        <w:rPr>
          <w:b/>
          <w:szCs w:val="24"/>
        </w:rPr>
        <w:t>15</w:t>
      </w:r>
      <w:r w:rsidR="007E0833">
        <w:rPr>
          <w:szCs w:val="24"/>
        </w:rPr>
        <w:t xml:space="preserve"> </w:t>
      </w:r>
      <w:r w:rsidR="00B03032" w:rsidRPr="00B03032">
        <w:rPr>
          <w:b/>
          <w:szCs w:val="24"/>
        </w:rPr>
        <w:t>сентября 201</w:t>
      </w:r>
      <w:r w:rsidR="002317A5">
        <w:rPr>
          <w:b/>
          <w:szCs w:val="24"/>
        </w:rPr>
        <w:t>9</w:t>
      </w:r>
      <w:r w:rsidR="00B03032" w:rsidRPr="00B03032">
        <w:rPr>
          <w:b/>
          <w:szCs w:val="24"/>
        </w:rPr>
        <w:t xml:space="preserve"> г</w:t>
      </w:r>
      <w:r w:rsidR="00B03032">
        <w:rPr>
          <w:b/>
          <w:szCs w:val="24"/>
        </w:rPr>
        <w:t>.</w:t>
      </w:r>
      <w:r w:rsidR="00B03032">
        <w:rPr>
          <w:szCs w:val="24"/>
        </w:rPr>
        <w:t xml:space="preserve"> </w:t>
      </w:r>
      <w:r w:rsidRPr="00F92EC0">
        <w:rPr>
          <w:szCs w:val="24"/>
        </w:rPr>
        <w:t>на расчетный счет МОО «</w:t>
      </w:r>
      <w:r w:rsidR="00A114D8">
        <w:rPr>
          <w:szCs w:val="24"/>
        </w:rPr>
        <w:t>АПК</w:t>
      </w:r>
      <w:r w:rsidRPr="00F92EC0">
        <w:rPr>
          <w:szCs w:val="24"/>
        </w:rPr>
        <w:t>» сумму</w:t>
      </w:r>
      <w:r w:rsidR="00E76FFD" w:rsidRPr="00F92EC0">
        <w:rPr>
          <w:szCs w:val="24"/>
        </w:rPr>
        <w:t>, указанную в счете</w:t>
      </w:r>
      <w:r w:rsidRPr="00F92EC0">
        <w:rPr>
          <w:szCs w:val="24"/>
        </w:rPr>
        <w:t>.</w:t>
      </w:r>
    </w:p>
    <w:p w:rsidR="009A7CDE" w:rsidRPr="004B37EE" w:rsidRDefault="00742187" w:rsidP="000847CA">
      <w:pPr>
        <w:spacing w:before="0" w:after="0"/>
        <w:ind w:firstLine="0"/>
        <w:rPr>
          <w:color w:val="000000" w:themeColor="text1"/>
        </w:rPr>
      </w:pPr>
      <w:r>
        <w:rPr>
          <w:szCs w:val="24"/>
        </w:rPr>
        <w:t>1.6</w:t>
      </w:r>
      <w:r w:rsidR="00336AF7">
        <w:rPr>
          <w:szCs w:val="24"/>
        </w:rPr>
        <w:t>.</w:t>
      </w:r>
      <w:r w:rsidR="00B03032">
        <w:rPr>
          <w:szCs w:val="24"/>
        </w:rPr>
        <w:t xml:space="preserve"> </w:t>
      </w:r>
      <w:r>
        <w:rPr>
          <w:szCs w:val="24"/>
        </w:rPr>
        <w:t xml:space="preserve">  </w:t>
      </w:r>
      <w:r w:rsidR="009A7CDE" w:rsidRPr="00713B99">
        <w:t xml:space="preserve">В </w:t>
      </w:r>
      <w:r w:rsidR="009A7CDE">
        <w:t xml:space="preserve"> </w:t>
      </w:r>
      <w:r w:rsidR="00EB7707">
        <w:t>к</w:t>
      </w:r>
      <w:r w:rsidR="009A7CDE" w:rsidRPr="00713B99">
        <w:t xml:space="preserve">онкурсе </w:t>
      </w:r>
      <w:r w:rsidR="009A7CDE">
        <w:t xml:space="preserve"> </w:t>
      </w:r>
      <w:r w:rsidR="009A7CDE" w:rsidRPr="00713B99">
        <w:t>Программы 201</w:t>
      </w:r>
      <w:r w:rsidR="002317A5">
        <w:t>9</w:t>
      </w:r>
      <w:r w:rsidR="009A7CDE" w:rsidRPr="00713B99">
        <w:t xml:space="preserve"> года действует договор публичной оферты, размещенный </w:t>
      </w:r>
      <w:r w:rsidR="004B37EE">
        <w:t xml:space="preserve">на сайте Конкурса </w:t>
      </w:r>
      <w:r w:rsidR="009A7CDE" w:rsidRPr="00713B99">
        <w:t xml:space="preserve">по адресу </w:t>
      </w:r>
      <w:hyperlink r:id="rId10" w:history="1">
        <w:r w:rsidR="000847CA" w:rsidRPr="00010ADB">
          <w:rPr>
            <w:rStyle w:val="a7"/>
          </w:rPr>
          <w:t>http://100best.ru/content/costav-paketa-osnovnyh-organizacionnyh-i-metodicheskih-dokumentov</w:t>
        </w:r>
      </w:hyperlink>
      <w:r w:rsidR="009A7CDE" w:rsidRPr="00713B99">
        <w:t>.</w:t>
      </w:r>
      <w:r w:rsidR="000847CA">
        <w:t xml:space="preserve"> Настоящая публичная оферта на оказание услуг (далее договор) з</w:t>
      </w:r>
      <w:r w:rsidR="000847CA">
        <w:t>а</w:t>
      </w:r>
      <w:r w:rsidR="000847CA">
        <w:t>ключается путем акцепта настоящего договора без подписания сторонами. Акцептом насто</w:t>
      </w:r>
      <w:r w:rsidR="000847CA">
        <w:t>я</w:t>
      </w:r>
      <w:r w:rsidR="000847CA">
        <w:t>щей публичной оферты является факт оплаты Заказчиком услуг, предоставляемых Исполнит</w:t>
      </w:r>
      <w:r w:rsidR="000847CA">
        <w:t>е</w:t>
      </w:r>
      <w:r w:rsidR="000847CA">
        <w:t>лем в соответствии с разделом 3 настоящего Договора. Акцепт признается полным</w:t>
      </w:r>
      <w:r w:rsidR="004B37EE">
        <w:t xml:space="preserve"> </w:t>
      </w:r>
      <w:r w:rsidR="000847CA">
        <w:t>и безогов</w:t>
      </w:r>
      <w:r w:rsidR="000847CA">
        <w:t>о</w:t>
      </w:r>
      <w:r w:rsidR="000847CA">
        <w:t>рочным и подтверждает, что Заказчик ознакомлен и согласен со всеми условиями договора (</w:t>
      </w:r>
      <w:r w:rsidR="004B37EE">
        <w:t xml:space="preserve">пункт 2 </w:t>
      </w:r>
      <w:r w:rsidR="004B37EE" w:rsidRPr="004B37EE">
        <w:t xml:space="preserve">ст.437 </w:t>
      </w:r>
      <w:r w:rsidR="009A7CDE" w:rsidRPr="000847CA">
        <w:rPr>
          <w:color w:val="000000" w:themeColor="text1"/>
        </w:rPr>
        <w:t>Гражданск</w:t>
      </w:r>
      <w:r w:rsidR="004B37EE">
        <w:rPr>
          <w:color w:val="000000" w:themeColor="text1"/>
        </w:rPr>
        <w:t>ий</w:t>
      </w:r>
      <w:r w:rsidR="009A7CDE" w:rsidRPr="000847CA">
        <w:rPr>
          <w:color w:val="000000" w:themeColor="text1"/>
        </w:rPr>
        <w:t xml:space="preserve"> Кодекс РФ)</w:t>
      </w:r>
      <w:r w:rsidR="000847CA">
        <w:rPr>
          <w:color w:val="000000" w:themeColor="text1"/>
        </w:rPr>
        <w:t xml:space="preserve">. </w:t>
      </w:r>
      <w:r w:rsidR="009A7CDE" w:rsidRPr="004B37EE">
        <w:rPr>
          <w:color w:val="000000" w:themeColor="text1"/>
        </w:rPr>
        <w:t xml:space="preserve"> Для оплаты достаточно приложить к счету распеч</w:t>
      </w:r>
      <w:r w:rsidR="009A7CDE" w:rsidRPr="004B37EE">
        <w:rPr>
          <w:color w:val="000000" w:themeColor="text1"/>
        </w:rPr>
        <w:t>а</w:t>
      </w:r>
      <w:r w:rsidR="009A7CDE" w:rsidRPr="004B37EE">
        <w:rPr>
          <w:color w:val="000000" w:themeColor="text1"/>
        </w:rPr>
        <w:t xml:space="preserve">танный </w:t>
      </w:r>
      <w:r w:rsidR="004B37EE">
        <w:rPr>
          <w:color w:val="000000" w:themeColor="text1"/>
        </w:rPr>
        <w:t xml:space="preserve">с сайта </w:t>
      </w:r>
      <w:r w:rsidR="009A7CDE" w:rsidRPr="004B37EE">
        <w:rPr>
          <w:color w:val="000000" w:themeColor="text1"/>
        </w:rPr>
        <w:t>договор.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 w:rsidR="00742187">
        <w:rPr>
          <w:szCs w:val="24"/>
        </w:rPr>
        <w:t>7</w:t>
      </w:r>
      <w:r w:rsidR="00336AF7">
        <w:rPr>
          <w:szCs w:val="24"/>
        </w:rPr>
        <w:t>.</w:t>
      </w:r>
      <w:r w:rsidRPr="00F92EC0">
        <w:rPr>
          <w:szCs w:val="24"/>
        </w:rPr>
        <w:tab/>
        <w:t xml:space="preserve">В период проведения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="004248CA" w:rsidRPr="009A7A9E">
        <w:rPr>
          <w:b/>
          <w:szCs w:val="24"/>
        </w:rPr>
        <w:t>в течение 3-х рабочих дней пис</w:t>
      </w:r>
      <w:r w:rsidR="004248CA" w:rsidRPr="009A7A9E">
        <w:rPr>
          <w:b/>
          <w:szCs w:val="24"/>
        </w:rPr>
        <w:t>ь</w:t>
      </w:r>
      <w:r w:rsidR="004248CA" w:rsidRPr="009A7A9E">
        <w:rPr>
          <w:b/>
          <w:szCs w:val="24"/>
        </w:rPr>
        <w:t xml:space="preserve">менно </w:t>
      </w:r>
      <w:r w:rsidRPr="00F92EC0">
        <w:rPr>
          <w:b/>
          <w:szCs w:val="24"/>
        </w:rPr>
        <w:t>информировать МОО «</w:t>
      </w:r>
      <w:r w:rsidR="00A114D8">
        <w:rPr>
          <w:b/>
          <w:szCs w:val="24"/>
        </w:rPr>
        <w:t>АПК</w:t>
      </w:r>
      <w:r w:rsidRPr="00F92EC0">
        <w:rPr>
          <w:b/>
          <w:szCs w:val="24"/>
        </w:rPr>
        <w:t xml:space="preserve">» об изменениях указанных в информационном письме реквизитов для правильного </w:t>
      </w:r>
      <w:r w:rsidR="00A114D8"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 w:rsidR="00A114D8"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2D3DF7" w:rsidRPr="009A7A9E" w:rsidRDefault="002D3DF7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bookmarkEnd w:id="0"/>
    <w:p w:rsidR="00090B20" w:rsidRPr="00F92EC0" w:rsidRDefault="00090B20" w:rsidP="00195138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090B20" w:rsidRPr="00F92EC0" w:rsidRDefault="00090B20" w:rsidP="00195138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</w:t>
      </w:r>
      <w:r w:rsidR="00F711D0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="004C7C83" w:rsidRPr="004C7C83">
        <w:rPr>
          <w:szCs w:val="24"/>
        </w:rPr>
        <w:t>предприяти</w:t>
      </w:r>
      <w:r w:rsidR="00336AF7">
        <w:rPr>
          <w:szCs w:val="24"/>
        </w:rPr>
        <w:t>ю</w:t>
      </w:r>
      <w:r w:rsidR="004C7C83" w:rsidRPr="004C7C83">
        <w:rPr>
          <w:szCs w:val="24"/>
        </w:rPr>
        <w:t>-плательщик</w:t>
      </w:r>
      <w:r w:rsidR="00336AF7">
        <w:rPr>
          <w:szCs w:val="24"/>
        </w:rPr>
        <w:t>у</w:t>
      </w:r>
      <w:r w:rsidRPr="00F92EC0">
        <w:rPr>
          <w:szCs w:val="24"/>
        </w:rPr>
        <w:t xml:space="preserve"> в назначении платежа </w:t>
      </w:r>
      <w:r w:rsidR="00336AF7">
        <w:rPr>
          <w:szCs w:val="24"/>
        </w:rPr>
        <w:t>необходимо</w:t>
      </w:r>
      <w:r w:rsidR="00726D5E">
        <w:rPr>
          <w:szCs w:val="24"/>
        </w:rPr>
        <w:t xml:space="preserve"> </w:t>
      </w:r>
      <w:r w:rsidRPr="00F92EC0">
        <w:rPr>
          <w:szCs w:val="24"/>
        </w:rPr>
        <w:t>указывать:</w:t>
      </w:r>
    </w:p>
    <w:p w:rsidR="00090B20" w:rsidRPr="00F92EC0" w:rsidRDefault="00090B20" w:rsidP="00195138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</w:t>
      </w:r>
      <w:r w:rsidR="00F711D0" w:rsidRPr="00F92EC0">
        <w:rPr>
          <w:szCs w:val="24"/>
        </w:rPr>
        <w:t xml:space="preserve">оказание услуг по проведению федерального этапа </w:t>
      </w:r>
      <w:r w:rsidR="00EB7707">
        <w:rPr>
          <w:szCs w:val="24"/>
        </w:rPr>
        <w:t>к</w:t>
      </w:r>
      <w:r w:rsidR="00F711D0" w:rsidRPr="00F92EC0">
        <w:rPr>
          <w:szCs w:val="24"/>
        </w:rPr>
        <w:t>онкурса Програ</w:t>
      </w:r>
      <w:r w:rsidR="00F711D0" w:rsidRPr="00F92EC0">
        <w:rPr>
          <w:szCs w:val="24"/>
        </w:rPr>
        <w:t>м</w:t>
      </w:r>
      <w:r w:rsidR="00F711D0" w:rsidRPr="00F92EC0">
        <w:rPr>
          <w:szCs w:val="24"/>
        </w:rPr>
        <w:t>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</w:t>
      </w:r>
      <w:r w:rsidR="00566106" w:rsidRPr="00F92EC0">
        <w:rPr>
          <w:szCs w:val="24"/>
        </w:rPr>
        <w:t>1</w:t>
      </w:r>
      <w:r w:rsidR="002317A5">
        <w:rPr>
          <w:szCs w:val="24"/>
        </w:rPr>
        <w:t>9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090B20" w:rsidRPr="00F92EC0" w:rsidRDefault="00090B20" w:rsidP="00195138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090B20" w:rsidRPr="00F92EC0" w:rsidRDefault="00090B20" w:rsidP="00195138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</w:t>
      </w:r>
      <w:r w:rsidR="002317A5">
        <w:rPr>
          <w:b/>
          <w:szCs w:val="24"/>
        </w:rPr>
        <w:t>16 200</w:t>
      </w:r>
      <w:r w:rsidRPr="00F92EC0">
        <w:rPr>
          <w:b/>
          <w:szCs w:val="24"/>
        </w:rPr>
        <w:t xml:space="preserve"> руб. </w:t>
      </w:r>
      <w:r w:rsidR="00336AF7">
        <w:rPr>
          <w:b/>
          <w:szCs w:val="24"/>
        </w:rPr>
        <w:t>×</w:t>
      </w:r>
      <w:r w:rsidRPr="00F92EC0">
        <w:rPr>
          <w:b/>
          <w:szCs w:val="24"/>
        </w:rPr>
        <w:t xml:space="preserve">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>(</w:t>
      </w:r>
      <w:r w:rsidR="003C06D9" w:rsidRPr="003C06D9">
        <w:rPr>
          <w:b/>
          <w:szCs w:val="24"/>
        </w:rPr>
        <w:t xml:space="preserve">9 912 </w:t>
      </w:r>
      <w:r w:rsidRPr="00F92EC0">
        <w:rPr>
          <w:b/>
          <w:szCs w:val="24"/>
        </w:rPr>
        <w:t xml:space="preserve">руб. </w:t>
      </w:r>
      <w:r w:rsidR="00336AF7">
        <w:rPr>
          <w:b/>
          <w:szCs w:val="24"/>
        </w:rPr>
        <w:t>×</w:t>
      </w:r>
      <w:r w:rsidRPr="00F92EC0">
        <w:rPr>
          <w:b/>
          <w:szCs w:val="24"/>
        </w:rPr>
        <w:t xml:space="preserve">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szCs w:val="24"/>
        </w:rPr>
      </w:pPr>
    </w:p>
    <w:p w:rsidR="00090B20" w:rsidRPr="00F92EC0" w:rsidRDefault="00090B20" w:rsidP="00195138">
      <w:pPr>
        <w:pStyle w:val="aff"/>
        <w:ind w:right="142"/>
        <w:rPr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</w:t>
      </w:r>
      <w:r w:rsidR="00566106" w:rsidRPr="00F92EC0">
        <w:rPr>
          <w:szCs w:val="24"/>
        </w:rPr>
        <w:t>товаров (услуг)</w:t>
      </w:r>
    </w:p>
    <w:sectPr w:rsidR="00090B20" w:rsidRPr="00F92EC0" w:rsidSect="005553C9">
      <w:headerReference w:type="even" r:id="rId11"/>
      <w:headerReference w:type="default" r:id="rId12"/>
      <w:footerReference w:type="even" r:id="rId13"/>
      <w:footerReference w:type="default" r:id="rId14"/>
      <w:type w:val="evenPage"/>
      <w:pgSz w:w="11906" w:h="16838" w:code="9"/>
      <w:pgMar w:top="1418" w:right="851" w:bottom="454" w:left="1134" w:header="567" w:footer="397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16F" w:rsidRDefault="0077716F">
      <w:r>
        <w:separator/>
      </w:r>
    </w:p>
    <w:p w:rsidR="0077716F" w:rsidRDefault="0077716F"/>
    <w:p w:rsidR="0077716F" w:rsidRDefault="0077716F"/>
    <w:p w:rsidR="0077716F" w:rsidRDefault="0077716F"/>
    <w:p w:rsidR="0077716F" w:rsidRDefault="0077716F"/>
  </w:endnote>
  <w:endnote w:type="continuationSeparator" w:id="0">
    <w:p w:rsidR="0077716F" w:rsidRDefault="0077716F">
      <w:r>
        <w:continuationSeparator/>
      </w:r>
    </w:p>
    <w:p w:rsidR="0077716F" w:rsidRDefault="0077716F"/>
    <w:p w:rsidR="0077716F" w:rsidRDefault="0077716F"/>
    <w:p w:rsidR="0077716F" w:rsidRDefault="0077716F"/>
    <w:p w:rsidR="0077716F" w:rsidRDefault="00777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5FEC64B1-B2A3-4D48-8BBC-4D3DDDA0431B}"/>
    <w:embedBold r:id="rId2" w:fontKey="{97114B07-F7D5-4D24-9D6E-1C1F1C0FB69C}"/>
    <w:embedItalic r:id="rId3" w:fontKey="{05974D53-B0EA-43E9-A8EA-D8738098439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F5878B26-05FC-4630-A8C7-858C604E33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3E24C1E-E365-4F34-B153-E83C63188BD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068D425-BDFF-4E50-89A3-A2BB14D111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Default="00CF6591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42876"/>
      <w:docPartObj>
        <w:docPartGallery w:val="Page Numbers (Bottom of Page)"/>
        <w:docPartUnique/>
      </w:docPartObj>
    </w:sdtPr>
    <w:sdtEndPr/>
    <w:sdtContent>
      <w:p w:rsidR="005553C9" w:rsidRDefault="005553C9">
        <w:pPr>
          <w:pStyle w:val="af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753">
          <w:rPr>
            <w:noProof/>
          </w:rPr>
          <w:t>5</w:t>
        </w:r>
        <w:r>
          <w:fldChar w:fldCharType="end"/>
        </w:r>
      </w:p>
    </w:sdtContent>
  </w:sdt>
  <w:p w:rsidR="00CF6591" w:rsidRDefault="00CF6591" w:rsidP="008111F3">
    <w:pPr>
      <w:pStyle w:val="aff3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16F" w:rsidRDefault="0077716F">
      <w:r>
        <w:separator/>
      </w:r>
    </w:p>
    <w:p w:rsidR="0077716F" w:rsidRDefault="0077716F"/>
    <w:p w:rsidR="0077716F" w:rsidRDefault="0077716F"/>
    <w:p w:rsidR="0077716F" w:rsidRDefault="0077716F"/>
    <w:p w:rsidR="0077716F" w:rsidRDefault="0077716F"/>
  </w:footnote>
  <w:footnote w:type="continuationSeparator" w:id="0">
    <w:p w:rsidR="0077716F" w:rsidRDefault="0077716F">
      <w:r>
        <w:continuationSeparator/>
      </w:r>
    </w:p>
    <w:p w:rsidR="0077716F" w:rsidRDefault="0077716F"/>
    <w:p w:rsidR="0077716F" w:rsidRDefault="0077716F"/>
    <w:p w:rsidR="0077716F" w:rsidRDefault="0077716F"/>
    <w:p w:rsidR="0077716F" w:rsidRDefault="007771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909" w:rsidRDefault="00CF6591" w:rsidP="00E76909">
    <w:pPr>
      <w:pStyle w:val="a6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>Финансовые условия</w:t>
    </w:r>
  </w:p>
  <w:p w:rsidR="00CF6591" w:rsidRPr="00E76909" w:rsidRDefault="00E76909" w:rsidP="005D42CF">
    <w:pPr>
      <w:pStyle w:val="a6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 xml:space="preserve">Всероссийский </w:t>
    </w:r>
    <w:r w:rsidR="004C43C1">
      <w:rPr>
        <w:rFonts w:ascii="Times New Roman" w:hAnsi="Times New Roman"/>
      </w:rPr>
      <w:t>к</w:t>
    </w:r>
    <w:r w:rsidRPr="00F92EC0">
      <w:rPr>
        <w:rFonts w:ascii="Times New Roman" w:hAnsi="Times New Roman"/>
      </w:rPr>
      <w:t>онкурс Программы «100 лучших товаров России»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7"/>
        </w:tabs>
        <w:ind w:left="1137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8"/>
        </w:tabs>
        <w:ind w:left="11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64"/>
        </w:tabs>
        <w:ind w:left="11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6"/>
        </w:tabs>
        <w:ind w:left="15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02"/>
        </w:tabs>
        <w:ind w:left="1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8"/>
        </w:tabs>
        <w:ind w:left="1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4"/>
        </w:tabs>
        <w:ind w:left="2274" w:hanging="1800"/>
      </w:pPr>
      <w:rPr>
        <w:rFonts w:hint="default"/>
      </w:rPr>
    </w:lvl>
  </w:abstractNum>
  <w:abstractNum w:abstractNumId="5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0A"/>
    <w:rsid w:val="00004341"/>
    <w:rsid w:val="00006636"/>
    <w:rsid w:val="00006B3A"/>
    <w:rsid w:val="00011DE9"/>
    <w:rsid w:val="00020F8C"/>
    <w:rsid w:val="00021CFA"/>
    <w:rsid w:val="00024842"/>
    <w:rsid w:val="0002645E"/>
    <w:rsid w:val="00027409"/>
    <w:rsid w:val="000309B1"/>
    <w:rsid w:val="000319DD"/>
    <w:rsid w:val="000343CF"/>
    <w:rsid w:val="00036B4A"/>
    <w:rsid w:val="000526BF"/>
    <w:rsid w:val="00054B35"/>
    <w:rsid w:val="00055375"/>
    <w:rsid w:val="000703DE"/>
    <w:rsid w:val="000801B2"/>
    <w:rsid w:val="000807DF"/>
    <w:rsid w:val="000847CA"/>
    <w:rsid w:val="000854E7"/>
    <w:rsid w:val="00090B20"/>
    <w:rsid w:val="00094F6C"/>
    <w:rsid w:val="0009651C"/>
    <w:rsid w:val="0009670C"/>
    <w:rsid w:val="00097554"/>
    <w:rsid w:val="00097E77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6F4C"/>
    <w:rsid w:val="0013702E"/>
    <w:rsid w:val="00141B91"/>
    <w:rsid w:val="001442EF"/>
    <w:rsid w:val="0016196B"/>
    <w:rsid w:val="00162B06"/>
    <w:rsid w:val="001642A5"/>
    <w:rsid w:val="00164B4F"/>
    <w:rsid w:val="00167C4B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153A"/>
    <w:rsid w:val="001D30E3"/>
    <w:rsid w:val="001E4812"/>
    <w:rsid w:val="001F1F14"/>
    <w:rsid w:val="001F2BAD"/>
    <w:rsid w:val="001F63A9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317A5"/>
    <w:rsid w:val="00243FF7"/>
    <w:rsid w:val="002463B3"/>
    <w:rsid w:val="00247F21"/>
    <w:rsid w:val="00253466"/>
    <w:rsid w:val="0025546F"/>
    <w:rsid w:val="0025748B"/>
    <w:rsid w:val="00260204"/>
    <w:rsid w:val="00261753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3132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18EB"/>
    <w:rsid w:val="002F66FA"/>
    <w:rsid w:val="00310E2E"/>
    <w:rsid w:val="00316C50"/>
    <w:rsid w:val="003260D0"/>
    <w:rsid w:val="003271F0"/>
    <w:rsid w:val="00332055"/>
    <w:rsid w:val="00334523"/>
    <w:rsid w:val="00336AF7"/>
    <w:rsid w:val="00342C19"/>
    <w:rsid w:val="003464D5"/>
    <w:rsid w:val="003629F8"/>
    <w:rsid w:val="00371A87"/>
    <w:rsid w:val="00373F7D"/>
    <w:rsid w:val="003748F2"/>
    <w:rsid w:val="0038041A"/>
    <w:rsid w:val="00383A9D"/>
    <w:rsid w:val="00385384"/>
    <w:rsid w:val="00391D87"/>
    <w:rsid w:val="00393FA7"/>
    <w:rsid w:val="003A33D8"/>
    <w:rsid w:val="003B1ED5"/>
    <w:rsid w:val="003B1F11"/>
    <w:rsid w:val="003B59B1"/>
    <w:rsid w:val="003B5B72"/>
    <w:rsid w:val="003C06D9"/>
    <w:rsid w:val="003C14F3"/>
    <w:rsid w:val="003C7639"/>
    <w:rsid w:val="003F1BDB"/>
    <w:rsid w:val="003F2C15"/>
    <w:rsid w:val="00400DD3"/>
    <w:rsid w:val="004117EE"/>
    <w:rsid w:val="0041435B"/>
    <w:rsid w:val="00414FFB"/>
    <w:rsid w:val="004172E1"/>
    <w:rsid w:val="00420F39"/>
    <w:rsid w:val="004248CA"/>
    <w:rsid w:val="004318C3"/>
    <w:rsid w:val="00434188"/>
    <w:rsid w:val="004414BF"/>
    <w:rsid w:val="00441A12"/>
    <w:rsid w:val="004517E3"/>
    <w:rsid w:val="00461A79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69C9"/>
    <w:rsid w:val="005253B9"/>
    <w:rsid w:val="00526AE7"/>
    <w:rsid w:val="0052705B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3C9"/>
    <w:rsid w:val="00555EFA"/>
    <w:rsid w:val="0056024D"/>
    <w:rsid w:val="0056374F"/>
    <w:rsid w:val="00566106"/>
    <w:rsid w:val="00586ED9"/>
    <w:rsid w:val="005B2353"/>
    <w:rsid w:val="005B3E88"/>
    <w:rsid w:val="005B4F1D"/>
    <w:rsid w:val="005B7444"/>
    <w:rsid w:val="005C266E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0CDD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13C9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41FC"/>
    <w:rsid w:val="00726D5E"/>
    <w:rsid w:val="00727B24"/>
    <w:rsid w:val="0073044D"/>
    <w:rsid w:val="00732853"/>
    <w:rsid w:val="00735056"/>
    <w:rsid w:val="0073582D"/>
    <w:rsid w:val="00736EFC"/>
    <w:rsid w:val="00742187"/>
    <w:rsid w:val="0074269F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7716F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1C65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48DF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969DE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C7A91"/>
    <w:rsid w:val="008D0FD2"/>
    <w:rsid w:val="008D1956"/>
    <w:rsid w:val="008D69A9"/>
    <w:rsid w:val="008E1354"/>
    <w:rsid w:val="008E1759"/>
    <w:rsid w:val="008E683B"/>
    <w:rsid w:val="008E7001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94EA0"/>
    <w:rsid w:val="00AA65C2"/>
    <w:rsid w:val="00AA750B"/>
    <w:rsid w:val="00AB0D68"/>
    <w:rsid w:val="00AB2E54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89E"/>
    <w:rsid w:val="00B74A65"/>
    <w:rsid w:val="00B75FF6"/>
    <w:rsid w:val="00B81A43"/>
    <w:rsid w:val="00B8210D"/>
    <w:rsid w:val="00B8251C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E7B70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5524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B50AB"/>
    <w:rsid w:val="00DC293D"/>
    <w:rsid w:val="00DE4EBF"/>
    <w:rsid w:val="00DF2388"/>
    <w:rsid w:val="00E05B01"/>
    <w:rsid w:val="00E06FCB"/>
    <w:rsid w:val="00E10B25"/>
    <w:rsid w:val="00E13047"/>
    <w:rsid w:val="00E14000"/>
    <w:rsid w:val="00E1430F"/>
    <w:rsid w:val="00E168B2"/>
    <w:rsid w:val="00E169DB"/>
    <w:rsid w:val="00E262F5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1B16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557"/>
    <w:rsid w:val="00FA6F13"/>
    <w:rsid w:val="00FB03E4"/>
    <w:rsid w:val="00FB156C"/>
    <w:rsid w:val="00FB6F85"/>
    <w:rsid w:val="00FB71D4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best@yandex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00best.ru/content/costav-paketa-osnovnyh-organizacionnyh-i-metodicheskih-dokument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obest@yandex.r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2</TotalTime>
  <Pages>2</Pages>
  <Words>505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4307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Гаранина </cp:lastModifiedBy>
  <cp:revision>3</cp:revision>
  <cp:lastPrinted>2016-02-04T08:14:00Z</cp:lastPrinted>
  <dcterms:created xsi:type="dcterms:W3CDTF">2019-02-04T10:06:00Z</dcterms:created>
  <dcterms:modified xsi:type="dcterms:W3CDTF">2019-02-04T10:08:00Z</dcterms:modified>
</cp:coreProperties>
</file>